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2" w:type="dxa"/>
        <w:tblCellMar>
          <w:left w:w="0" w:type="dxa"/>
          <w:right w:w="0" w:type="dxa"/>
        </w:tblCellMar>
        <w:tblLook w:val="00A0"/>
      </w:tblPr>
      <w:tblGrid>
        <w:gridCol w:w="133"/>
        <w:gridCol w:w="25"/>
        <w:gridCol w:w="548"/>
        <w:gridCol w:w="155"/>
        <w:gridCol w:w="1940"/>
        <w:gridCol w:w="1410"/>
        <w:gridCol w:w="2517"/>
        <w:gridCol w:w="574"/>
        <w:gridCol w:w="79"/>
        <w:gridCol w:w="566"/>
        <w:gridCol w:w="566"/>
        <w:gridCol w:w="566"/>
        <w:gridCol w:w="566"/>
        <w:gridCol w:w="566"/>
        <w:gridCol w:w="560"/>
      </w:tblGrid>
      <w:tr w:rsidR="00606693" w:rsidRPr="00320B48" w:rsidTr="00895AA6">
        <w:trPr>
          <w:gridAfter w:val="7"/>
          <w:wAfter w:w="5216" w:type="dxa"/>
          <w:trHeight w:val="195"/>
        </w:trPr>
        <w:tc>
          <w:tcPr>
            <w:tcW w:w="210" w:type="dxa"/>
            <w:shd w:val="clear" w:color="FFFFFF" w:fill="auto"/>
            <w:vAlign w:val="bottom"/>
          </w:tcPr>
          <w:p w:rsidR="00606693" w:rsidRPr="00320B48" w:rsidRDefault="006066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gridSpan w:val="2"/>
            <w:shd w:val="clear" w:color="FFFFFF" w:fill="auto"/>
            <w:vAlign w:val="bottom"/>
          </w:tcPr>
          <w:p w:rsidR="00606693" w:rsidRPr="00320B48" w:rsidRDefault="0060669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pict>
                <v:rect id="_x0000_s1026" style="position:absolute;margin-left:0;margin-top:0;width:55pt;height:34pt;z-index:251658240;mso-position-horizontal-relative:text;mso-position-vertical-relative:text" stroked="f" strokecolor="#615">
                  <v:fill r:id="rId4" o:title="" type="frame"/>
                </v:rect>
              </w:pict>
            </w:r>
          </w:p>
        </w:tc>
        <w:tc>
          <w:tcPr>
            <w:tcW w:w="249" w:type="dxa"/>
            <w:shd w:val="clear" w:color="FFFFFF" w:fill="auto"/>
            <w:vAlign w:val="bottom"/>
          </w:tcPr>
          <w:p w:rsidR="00606693" w:rsidRPr="00320B48" w:rsidRDefault="006066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35" w:type="dxa"/>
            <w:gridSpan w:val="4"/>
            <w:vMerge w:val="restart"/>
            <w:shd w:val="clear" w:color="FFFFFF" w:fill="auto"/>
            <w:vAlign w:val="center"/>
          </w:tcPr>
          <w:p w:rsidR="00606693" w:rsidRPr="00320B48" w:rsidRDefault="00606693" w:rsidP="00320B4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0B48">
              <w:rPr>
                <w:rFonts w:ascii="Times New Roman" w:hAnsi="Times New Roman"/>
                <w:b/>
                <w:sz w:val="24"/>
                <w:szCs w:val="24"/>
              </w:rPr>
              <w:t>КРЕДИТНЫЙ ПОТРЕБИТЕЛЬСКИЙ КООПЕРАТИВ</w:t>
            </w:r>
          </w:p>
        </w:tc>
      </w:tr>
      <w:tr w:rsidR="00606693" w:rsidRPr="00320B48" w:rsidTr="00895AA6">
        <w:trPr>
          <w:gridAfter w:val="7"/>
          <w:wAfter w:w="5216" w:type="dxa"/>
          <w:trHeight w:val="240"/>
        </w:trPr>
        <w:tc>
          <w:tcPr>
            <w:tcW w:w="210" w:type="dxa"/>
            <w:shd w:val="clear" w:color="FFFFFF" w:fill="auto"/>
            <w:vAlign w:val="bottom"/>
          </w:tcPr>
          <w:p w:rsidR="00606693" w:rsidRPr="00320B48" w:rsidRDefault="006066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gridSpan w:val="2"/>
            <w:shd w:val="clear" w:color="FFFFFF" w:fill="auto"/>
            <w:vAlign w:val="bottom"/>
          </w:tcPr>
          <w:p w:rsidR="00606693" w:rsidRPr="00320B48" w:rsidRDefault="006066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606693" w:rsidRPr="00320B48" w:rsidRDefault="006066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35" w:type="dxa"/>
            <w:gridSpan w:val="4"/>
            <w:vMerge/>
            <w:shd w:val="clear" w:color="FFFFFF" w:fill="auto"/>
            <w:vAlign w:val="center"/>
          </w:tcPr>
          <w:p w:rsidR="00606693" w:rsidRPr="00320B48" w:rsidRDefault="00606693" w:rsidP="00320B4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06693" w:rsidRPr="00320B48" w:rsidTr="00895AA6">
        <w:trPr>
          <w:gridAfter w:val="7"/>
          <w:wAfter w:w="5216" w:type="dxa"/>
          <w:trHeight w:val="195"/>
        </w:trPr>
        <w:tc>
          <w:tcPr>
            <w:tcW w:w="210" w:type="dxa"/>
            <w:shd w:val="clear" w:color="FFFFFF" w:fill="auto"/>
            <w:vAlign w:val="bottom"/>
          </w:tcPr>
          <w:p w:rsidR="00606693" w:rsidRPr="00320B48" w:rsidRDefault="006066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gridSpan w:val="2"/>
            <w:shd w:val="clear" w:color="FFFFFF" w:fill="auto"/>
            <w:vAlign w:val="bottom"/>
          </w:tcPr>
          <w:p w:rsidR="00606693" w:rsidRPr="00320B48" w:rsidRDefault="006066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" w:type="dxa"/>
            <w:shd w:val="clear" w:color="FFFFFF" w:fill="auto"/>
            <w:vAlign w:val="bottom"/>
          </w:tcPr>
          <w:p w:rsidR="00606693" w:rsidRPr="00320B48" w:rsidRDefault="006066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35" w:type="dxa"/>
            <w:gridSpan w:val="4"/>
            <w:vMerge w:val="restart"/>
            <w:tcBorders>
              <w:bottom w:val="single" w:sz="10" w:space="0" w:color="auto"/>
            </w:tcBorders>
            <w:shd w:val="clear" w:color="FFFFFF" w:fill="auto"/>
            <w:vAlign w:val="center"/>
          </w:tcPr>
          <w:p w:rsidR="00606693" w:rsidRPr="00320B48" w:rsidRDefault="00606693" w:rsidP="00320B4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20B48">
              <w:rPr>
                <w:rFonts w:ascii="Times New Roman" w:hAnsi="Times New Roman"/>
                <w:b/>
                <w:sz w:val="24"/>
                <w:szCs w:val="24"/>
              </w:rPr>
              <w:t>«РЕНДА ЗАЕМНО-СБЕРЕГАТЕЛЬНАЯ КАССА»</w:t>
            </w:r>
          </w:p>
        </w:tc>
      </w:tr>
      <w:tr w:rsidR="00606693" w:rsidRPr="00320B48" w:rsidTr="00895AA6">
        <w:trPr>
          <w:gridAfter w:val="7"/>
          <w:wAfter w:w="5216" w:type="dxa"/>
          <w:trHeight w:val="165"/>
        </w:trPr>
        <w:tc>
          <w:tcPr>
            <w:tcW w:w="210" w:type="dxa"/>
            <w:shd w:val="clear" w:color="FFFFFF" w:fill="auto"/>
            <w:vAlign w:val="bottom"/>
          </w:tcPr>
          <w:p w:rsidR="00606693" w:rsidRPr="00320B48" w:rsidRDefault="006066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gridSpan w:val="2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606693" w:rsidRPr="00320B48" w:rsidRDefault="006066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" w:type="dxa"/>
            <w:tcBorders>
              <w:bottom w:val="single" w:sz="10" w:space="0" w:color="auto"/>
            </w:tcBorders>
            <w:shd w:val="clear" w:color="FFFFFF" w:fill="auto"/>
            <w:vAlign w:val="bottom"/>
          </w:tcPr>
          <w:p w:rsidR="00606693" w:rsidRPr="00320B48" w:rsidRDefault="006066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35" w:type="dxa"/>
            <w:gridSpan w:val="4"/>
            <w:vMerge/>
            <w:tcBorders>
              <w:bottom w:val="single" w:sz="10" w:space="0" w:color="auto"/>
            </w:tcBorders>
            <w:shd w:val="clear" w:color="FFFFFF" w:fill="auto"/>
            <w:vAlign w:val="center"/>
          </w:tcPr>
          <w:p w:rsidR="00606693" w:rsidRPr="00320B48" w:rsidRDefault="00606693" w:rsidP="00320B4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06693" w:rsidRPr="00320B48" w:rsidTr="00895AA6">
        <w:trPr>
          <w:gridAfter w:val="1"/>
          <w:wAfter w:w="360" w:type="dxa"/>
        </w:trPr>
        <w:tc>
          <w:tcPr>
            <w:tcW w:w="249" w:type="dxa"/>
            <w:gridSpan w:val="2"/>
            <w:shd w:val="clear" w:color="FFFFFF" w:fill="auto"/>
            <w:vAlign w:val="bottom"/>
          </w:tcPr>
          <w:p w:rsidR="00606693" w:rsidRPr="00320B48" w:rsidRDefault="006066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4" w:type="dxa"/>
            <w:gridSpan w:val="3"/>
            <w:shd w:val="clear" w:color="FFFFFF" w:fill="auto"/>
            <w:vAlign w:val="bottom"/>
          </w:tcPr>
          <w:p w:rsidR="00606693" w:rsidRPr="00320B48" w:rsidRDefault="006066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5" w:type="dxa"/>
            <w:shd w:val="clear" w:color="FFFFFF" w:fill="auto"/>
            <w:vAlign w:val="bottom"/>
          </w:tcPr>
          <w:p w:rsidR="00606693" w:rsidRPr="00320B48" w:rsidRDefault="006066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0" w:type="dxa"/>
            <w:shd w:val="clear" w:color="FFFFFF" w:fill="auto"/>
            <w:vAlign w:val="bottom"/>
          </w:tcPr>
          <w:p w:rsidR="00606693" w:rsidRPr="00320B48" w:rsidRDefault="006066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gridSpan w:val="2"/>
            <w:shd w:val="clear" w:color="FFFFFF" w:fill="auto"/>
            <w:vAlign w:val="bottom"/>
          </w:tcPr>
          <w:p w:rsidR="00606693" w:rsidRPr="00320B48" w:rsidRDefault="006066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606693" w:rsidRPr="00320B48" w:rsidRDefault="006066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606693" w:rsidRPr="00320B48" w:rsidRDefault="006066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606693" w:rsidRPr="00320B48" w:rsidRDefault="006066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606693" w:rsidRPr="00320B48" w:rsidRDefault="006066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606693" w:rsidRPr="00320B48" w:rsidRDefault="006066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6693" w:rsidRPr="00320B48" w:rsidTr="00895AA6">
        <w:trPr>
          <w:gridAfter w:val="1"/>
          <w:wAfter w:w="360" w:type="dxa"/>
        </w:trPr>
        <w:tc>
          <w:tcPr>
            <w:tcW w:w="249" w:type="dxa"/>
            <w:gridSpan w:val="2"/>
            <w:shd w:val="clear" w:color="FFFFFF" w:fill="auto"/>
            <w:vAlign w:val="bottom"/>
          </w:tcPr>
          <w:p w:rsidR="00606693" w:rsidRPr="00320B48" w:rsidRDefault="006066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4" w:type="dxa"/>
            <w:gridSpan w:val="7"/>
            <w:shd w:val="clear" w:color="FFFFFF" w:fill="auto"/>
          </w:tcPr>
          <w:p w:rsidR="00606693" w:rsidRPr="00320B48" w:rsidRDefault="00606693" w:rsidP="00320B4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0B48">
              <w:rPr>
                <w:rFonts w:ascii="Times New Roman" w:hAnsi="Times New Roman"/>
                <w:sz w:val="28"/>
                <w:szCs w:val="28"/>
              </w:rPr>
              <w:t>Согласие на получение</w:t>
            </w:r>
          </w:p>
        </w:tc>
        <w:tc>
          <w:tcPr>
            <w:tcW w:w="945" w:type="dxa"/>
            <w:shd w:val="clear" w:color="FFFFFF" w:fill="auto"/>
            <w:vAlign w:val="bottom"/>
          </w:tcPr>
          <w:p w:rsidR="00606693" w:rsidRPr="00320B48" w:rsidRDefault="006066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606693" w:rsidRPr="00320B48" w:rsidRDefault="006066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606693" w:rsidRPr="00320B48" w:rsidRDefault="006066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606693" w:rsidRPr="00320B48" w:rsidRDefault="006066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606693" w:rsidRPr="00320B48" w:rsidRDefault="006066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6693" w:rsidRPr="00320B48" w:rsidTr="00895AA6">
        <w:trPr>
          <w:gridAfter w:val="1"/>
          <w:wAfter w:w="360" w:type="dxa"/>
        </w:trPr>
        <w:tc>
          <w:tcPr>
            <w:tcW w:w="249" w:type="dxa"/>
            <w:gridSpan w:val="2"/>
            <w:shd w:val="clear" w:color="FFFFFF" w:fill="auto"/>
            <w:vAlign w:val="bottom"/>
          </w:tcPr>
          <w:p w:rsidR="00606693" w:rsidRPr="00320B48" w:rsidRDefault="006066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4" w:type="dxa"/>
            <w:gridSpan w:val="7"/>
            <w:shd w:val="clear" w:color="FFFFFF" w:fill="auto"/>
            <w:vAlign w:val="bottom"/>
          </w:tcPr>
          <w:p w:rsidR="00606693" w:rsidRPr="00320B48" w:rsidRDefault="00606693" w:rsidP="00320B48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20B48">
              <w:rPr>
                <w:rFonts w:ascii="Times New Roman" w:hAnsi="Times New Roman"/>
                <w:sz w:val="28"/>
                <w:szCs w:val="28"/>
              </w:rPr>
              <w:t>рассылки СМС</w:t>
            </w:r>
          </w:p>
        </w:tc>
        <w:tc>
          <w:tcPr>
            <w:tcW w:w="945" w:type="dxa"/>
            <w:shd w:val="clear" w:color="FFFFFF" w:fill="auto"/>
            <w:vAlign w:val="bottom"/>
          </w:tcPr>
          <w:p w:rsidR="00606693" w:rsidRPr="00320B48" w:rsidRDefault="006066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606693" w:rsidRPr="00320B48" w:rsidRDefault="006066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606693" w:rsidRPr="00320B48" w:rsidRDefault="006066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606693" w:rsidRPr="00320B48" w:rsidRDefault="006066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606693" w:rsidRPr="00320B48" w:rsidRDefault="006066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6693" w:rsidRPr="00320B48" w:rsidTr="00895AA6">
        <w:trPr>
          <w:gridAfter w:val="1"/>
          <w:wAfter w:w="360" w:type="dxa"/>
        </w:trPr>
        <w:tc>
          <w:tcPr>
            <w:tcW w:w="249" w:type="dxa"/>
            <w:gridSpan w:val="2"/>
            <w:shd w:val="clear" w:color="FFFFFF" w:fill="auto"/>
            <w:vAlign w:val="bottom"/>
          </w:tcPr>
          <w:p w:rsidR="00606693" w:rsidRPr="00320B48" w:rsidRDefault="006066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4" w:type="dxa"/>
            <w:gridSpan w:val="3"/>
            <w:shd w:val="clear" w:color="FFFFFF" w:fill="auto"/>
            <w:vAlign w:val="bottom"/>
          </w:tcPr>
          <w:p w:rsidR="00606693" w:rsidRPr="00320B48" w:rsidRDefault="006066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5" w:type="dxa"/>
            <w:shd w:val="clear" w:color="FFFFFF" w:fill="auto"/>
            <w:vAlign w:val="bottom"/>
          </w:tcPr>
          <w:p w:rsidR="00606693" w:rsidRPr="00320B48" w:rsidRDefault="006066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0" w:type="dxa"/>
            <w:shd w:val="clear" w:color="FFFFFF" w:fill="auto"/>
            <w:vAlign w:val="bottom"/>
          </w:tcPr>
          <w:p w:rsidR="00606693" w:rsidRPr="00320B48" w:rsidRDefault="006066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gridSpan w:val="2"/>
            <w:shd w:val="clear" w:color="FFFFFF" w:fill="auto"/>
            <w:vAlign w:val="bottom"/>
          </w:tcPr>
          <w:p w:rsidR="00606693" w:rsidRPr="00320B48" w:rsidRDefault="006066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606693" w:rsidRPr="00320B48" w:rsidRDefault="006066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606693" w:rsidRPr="00320B48" w:rsidRDefault="006066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606693" w:rsidRPr="00320B48" w:rsidRDefault="006066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606693" w:rsidRPr="00320B48" w:rsidRDefault="006066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606693" w:rsidRPr="00320B48" w:rsidRDefault="006066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6693" w:rsidRPr="00320B48" w:rsidTr="00895AA6">
        <w:trPr>
          <w:gridAfter w:val="1"/>
          <w:wAfter w:w="360" w:type="dxa"/>
        </w:trPr>
        <w:tc>
          <w:tcPr>
            <w:tcW w:w="249" w:type="dxa"/>
            <w:gridSpan w:val="2"/>
            <w:shd w:val="clear" w:color="FFFFFF" w:fill="auto"/>
            <w:vAlign w:val="bottom"/>
          </w:tcPr>
          <w:p w:rsidR="00606693" w:rsidRPr="00320B48" w:rsidRDefault="006066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4" w:type="dxa"/>
            <w:gridSpan w:val="7"/>
            <w:shd w:val="clear" w:color="FFFFFF" w:fill="auto"/>
            <w:vAlign w:val="bottom"/>
          </w:tcPr>
          <w:p w:rsidR="00606693" w:rsidRPr="00320B48" w:rsidRDefault="00606693" w:rsidP="00320B4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 </w:t>
            </w:r>
            <w:r w:rsidRPr="00320B48">
              <w:rPr>
                <w:rFonts w:ascii="Times New Roman" w:hAnsi="Times New Roman"/>
                <w:sz w:val="24"/>
                <w:szCs w:val="24"/>
              </w:rPr>
              <w:t>даю своё согласие на получение от Кредитного потребительского кооператива «Ренда</w:t>
            </w:r>
            <w:r w:rsidRPr="00320B48">
              <w:rPr>
                <w:rFonts w:ascii="Times New Roman" w:hAnsi="Times New Roman"/>
                <w:sz w:val="24"/>
                <w:szCs w:val="24"/>
              </w:rPr>
              <w:br/>
              <w:t>Заемно-Сберегательная касса» информации о:</w:t>
            </w:r>
          </w:p>
        </w:tc>
        <w:tc>
          <w:tcPr>
            <w:tcW w:w="945" w:type="dxa"/>
            <w:shd w:val="clear" w:color="FFFFFF" w:fill="auto"/>
            <w:vAlign w:val="bottom"/>
          </w:tcPr>
          <w:p w:rsidR="00606693" w:rsidRPr="00320B48" w:rsidRDefault="006066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606693" w:rsidRPr="00320B48" w:rsidRDefault="006066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606693" w:rsidRPr="00320B48" w:rsidRDefault="006066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606693" w:rsidRPr="00320B48" w:rsidRDefault="006066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606693" w:rsidRPr="00320B48" w:rsidRDefault="006066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6693" w:rsidRPr="00320B48" w:rsidTr="00895AA6">
        <w:trPr>
          <w:gridAfter w:val="1"/>
          <w:wAfter w:w="360" w:type="dxa"/>
        </w:trPr>
        <w:tc>
          <w:tcPr>
            <w:tcW w:w="249" w:type="dxa"/>
            <w:gridSpan w:val="2"/>
            <w:shd w:val="clear" w:color="FFFFFF" w:fill="auto"/>
            <w:vAlign w:val="bottom"/>
          </w:tcPr>
          <w:p w:rsidR="00606693" w:rsidRPr="00320B48" w:rsidRDefault="006066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4" w:type="dxa"/>
            <w:gridSpan w:val="7"/>
            <w:shd w:val="clear" w:color="FFFFFF" w:fill="auto"/>
          </w:tcPr>
          <w:p w:rsidR="00606693" w:rsidRPr="00320B48" w:rsidRDefault="00606693">
            <w:pPr>
              <w:rPr>
                <w:rFonts w:ascii="Times New Roman" w:hAnsi="Times New Roman"/>
                <w:sz w:val="24"/>
                <w:szCs w:val="24"/>
              </w:rPr>
            </w:pPr>
            <w:r w:rsidRPr="00320B48">
              <w:rPr>
                <w:rFonts w:ascii="Times New Roman" w:hAnsi="Times New Roman"/>
                <w:sz w:val="24"/>
                <w:szCs w:val="24"/>
              </w:rPr>
              <w:t>- снижении и увеличении процентных ставок по договорам займов в период акций;</w:t>
            </w:r>
            <w:r w:rsidRPr="00320B48">
              <w:rPr>
                <w:rFonts w:ascii="Times New Roman" w:hAnsi="Times New Roman"/>
                <w:sz w:val="24"/>
                <w:szCs w:val="24"/>
              </w:rPr>
              <w:br/>
            </w:r>
          </w:p>
        </w:tc>
        <w:tc>
          <w:tcPr>
            <w:tcW w:w="945" w:type="dxa"/>
            <w:shd w:val="clear" w:color="FFFFFF" w:fill="auto"/>
            <w:vAlign w:val="bottom"/>
          </w:tcPr>
          <w:p w:rsidR="00606693" w:rsidRPr="00320B48" w:rsidRDefault="006066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606693" w:rsidRPr="00320B48" w:rsidRDefault="006066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606693" w:rsidRPr="00320B48" w:rsidRDefault="006066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606693" w:rsidRPr="00320B48" w:rsidRDefault="006066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606693" w:rsidRPr="00320B48" w:rsidRDefault="006066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6693" w:rsidRPr="00320B48" w:rsidTr="00895AA6">
        <w:trPr>
          <w:gridAfter w:val="1"/>
          <w:wAfter w:w="360" w:type="dxa"/>
        </w:trPr>
        <w:tc>
          <w:tcPr>
            <w:tcW w:w="249" w:type="dxa"/>
            <w:gridSpan w:val="2"/>
            <w:shd w:val="clear" w:color="FFFFFF" w:fill="auto"/>
            <w:vAlign w:val="bottom"/>
          </w:tcPr>
          <w:p w:rsidR="00606693" w:rsidRPr="00320B48" w:rsidRDefault="006066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4" w:type="dxa"/>
            <w:gridSpan w:val="7"/>
            <w:shd w:val="clear" w:color="FFFFFF" w:fill="auto"/>
          </w:tcPr>
          <w:p w:rsidR="00606693" w:rsidRPr="00320B48" w:rsidRDefault="00606693">
            <w:pPr>
              <w:rPr>
                <w:rFonts w:ascii="Times New Roman" w:hAnsi="Times New Roman"/>
                <w:sz w:val="24"/>
                <w:szCs w:val="24"/>
              </w:rPr>
            </w:pPr>
            <w:r w:rsidRPr="00320B48">
              <w:rPr>
                <w:rFonts w:ascii="Times New Roman" w:hAnsi="Times New Roman"/>
                <w:sz w:val="24"/>
                <w:szCs w:val="24"/>
              </w:rPr>
              <w:t>- увеличении и снижении процентных ставок по договорам о передаче личных сбережений в период акций;</w:t>
            </w:r>
          </w:p>
        </w:tc>
        <w:tc>
          <w:tcPr>
            <w:tcW w:w="945" w:type="dxa"/>
            <w:shd w:val="clear" w:color="FFFFFF" w:fill="auto"/>
            <w:vAlign w:val="bottom"/>
          </w:tcPr>
          <w:p w:rsidR="00606693" w:rsidRPr="00320B48" w:rsidRDefault="006066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606693" w:rsidRPr="00320B48" w:rsidRDefault="006066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606693" w:rsidRPr="00320B48" w:rsidRDefault="006066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606693" w:rsidRPr="00320B48" w:rsidRDefault="006066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606693" w:rsidRPr="00320B48" w:rsidRDefault="006066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6693" w:rsidRPr="00320B48" w:rsidTr="00895AA6">
        <w:trPr>
          <w:gridAfter w:val="1"/>
          <w:wAfter w:w="360" w:type="dxa"/>
        </w:trPr>
        <w:tc>
          <w:tcPr>
            <w:tcW w:w="249" w:type="dxa"/>
            <w:gridSpan w:val="2"/>
            <w:shd w:val="clear" w:color="FFFFFF" w:fill="auto"/>
            <w:vAlign w:val="bottom"/>
          </w:tcPr>
          <w:p w:rsidR="00606693" w:rsidRPr="00320B48" w:rsidRDefault="006066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4" w:type="dxa"/>
            <w:gridSpan w:val="7"/>
            <w:shd w:val="clear" w:color="FFFFFF" w:fill="auto"/>
            <w:vAlign w:val="bottom"/>
          </w:tcPr>
          <w:p w:rsidR="00606693" w:rsidRPr="00320B48" w:rsidRDefault="00606693" w:rsidP="00320B4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B48">
              <w:rPr>
                <w:rFonts w:ascii="Times New Roman" w:hAnsi="Times New Roman"/>
                <w:sz w:val="24"/>
                <w:szCs w:val="24"/>
              </w:rPr>
              <w:t>- последнем дне срока ежемесячного платежа по договору займа;</w:t>
            </w:r>
          </w:p>
        </w:tc>
        <w:tc>
          <w:tcPr>
            <w:tcW w:w="945" w:type="dxa"/>
            <w:shd w:val="clear" w:color="FFFFFF" w:fill="auto"/>
            <w:vAlign w:val="bottom"/>
          </w:tcPr>
          <w:p w:rsidR="00606693" w:rsidRPr="00320B48" w:rsidRDefault="006066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606693" w:rsidRPr="00320B48" w:rsidRDefault="006066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606693" w:rsidRPr="00320B48" w:rsidRDefault="006066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606693" w:rsidRPr="00320B48" w:rsidRDefault="006066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606693" w:rsidRPr="00320B48" w:rsidRDefault="006066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6693" w:rsidRPr="00320B48" w:rsidTr="00895AA6">
        <w:trPr>
          <w:gridAfter w:val="1"/>
          <w:wAfter w:w="360" w:type="dxa"/>
        </w:trPr>
        <w:tc>
          <w:tcPr>
            <w:tcW w:w="249" w:type="dxa"/>
            <w:gridSpan w:val="2"/>
            <w:shd w:val="clear" w:color="FFFFFF" w:fill="auto"/>
            <w:vAlign w:val="bottom"/>
          </w:tcPr>
          <w:p w:rsidR="00606693" w:rsidRPr="00320B48" w:rsidRDefault="006066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4" w:type="dxa"/>
            <w:gridSpan w:val="7"/>
            <w:shd w:val="clear" w:color="FFFFFF" w:fill="auto"/>
            <w:vAlign w:val="bottom"/>
          </w:tcPr>
          <w:p w:rsidR="00606693" w:rsidRPr="00320B48" w:rsidRDefault="00606693">
            <w:pPr>
              <w:rPr>
                <w:rFonts w:ascii="Times New Roman" w:hAnsi="Times New Roman"/>
                <w:sz w:val="24"/>
                <w:szCs w:val="24"/>
              </w:rPr>
            </w:pPr>
            <w:r w:rsidRPr="00320B48">
              <w:rPr>
                <w:rFonts w:ascii="Times New Roman" w:hAnsi="Times New Roman"/>
                <w:sz w:val="24"/>
                <w:szCs w:val="24"/>
              </w:rPr>
              <w:t>- начислении штрафа по договору займа;</w:t>
            </w:r>
          </w:p>
        </w:tc>
        <w:tc>
          <w:tcPr>
            <w:tcW w:w="945" w:type="dxa"/>
            <w:shd w:val="clear" w:color="FFFFFF" w:fill="auto"/>
            <w:vAlign w:val="bottom"/>
          </w:tcPr>
          <w:p w:rsidR="00606693" w:rsidRPr="00320B48" w:rsidRDefault="006066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606693" w:rsidRPr="00320B48" w:rsidRDefault="006066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606693" w:rsidRPr="00320B48" w:rsidRDefault="006066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606693" w:rsidRPr="00320B48" w:rsidRDefault="006066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606693" w:rsidRPr="00320B48" w:rsidRDefault="006066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6693" w:rsidRPr="00320B48" w:rsidTr="00895AA6">
        <w:trPr>
          <w:gridAfter w:val="1"/>
          <w:wAfter w:w="360" w:type="dxa"/>
        </w:trPr>
        <w:tc>
          <w:tcPr>
            <w:tcW w:w="249" w:type="dxa"/>
            <w:gridSpan w:val="2"/>
            <w:shd w:val="clear" w:color="FFFFFF" w:fill="auto"/>
            <w:vAlign w:val="bottom"/>
          </w:tcPr>
          <w:p w:rsidR="00606693" w:rsidRPr="00320B48" w:rsidRDefault="006066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4" w:type="dxa"/>
            <w:gridSpan w:val="7"/>
            <w:shd w:val="clear" w:color="FFFFFF" w:fill="auto"/>
            <w:vAlign w:val="bottom"/>
          </w:tcPr>
          <w:p w:rsidR="00606693" w:rsidRPr="00320B48" w:rsidRDefault="00606693">
            <w:pPr>
              <w:rPr>
                <w:rFonts w:ascii="Times New Roman" w:hAnsi="Times New Roman"/>
                <w:sz w:val="24"/>
                <w:szCs w:val="24"/>
              </w:rPr>
            </w:pPr>
            <w:r w:rsidRPr="00320B48">
              <w:rPr>
                <w:rFonts w:ascii="Times New Roman" w:hAnsi="Times New Roman"/>
                <w:sz w:val="24"/>
                <w:szCs w:val="24"/>
              </w:rPr>
              <w:t>- иных вопросах о деятельности КПК «Ренда ЗСК».</w:t>
            </w:r>
          </w:p>
        </w:tc>
        <w:tc>
          <w:tcPr>
            <w:tcW w:w="945" w:type="dxa"/>
            <w:shd w:val="clear" w:color="FFFFFF" w:fill="auto"/>
            <w:vAlign w:val="bottom"/>
          </w:tcPr>
          <w:p w:rsidR="00606693" w:rsidRPr="00320B48" w:rsidRDefault="006066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606693" w:rsidRPr="00320B48" w:rsidRDefault="006066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606693" w:rsidRPr="00320B48" w:rsidRDefault="006066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606693" w:rsidRPr="00320B48" w:rsidRDefault="006066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606693" w:rsidRPr="00320B48" w:rsidRDefault="006066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6693" w:rsidRPr="00320B48" w:rsidTr="00895AA6">
        <w:trPr>
          <w:gridAfter w:val="1"/>
          <w:wAfter w:w="360" w:type="dxa"/>
        </w:trPr>
        <w:tc>
          <w:tcPr>
            <w:tcW w:w="249" w:type="dxa"/>
            <w:gridSpan w:val="2"/>
            <w:shd w:val="clear" w:color="FFFFFF" w:fill="auto"/>
            <w:vAlign w:val="bottom"/>
          </w:tcPr>
          <w:p w:rsidR="00606693" w:rsidRPr="00320B48" w:rsidRDefault="006066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4" w:type="dxa"/>
            <w:gridSpan w:val="7"/>
            <w:shd w:val="clear" w:color="FFFFFF" w:fill="auto"/>
          </w:tcPr>
          <w:p w:rsidR="00606693" w:rsidRPr="00320B48" w:rsidRDefault="006066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606693" w:rsidRPr="00320B48" w:rsidRDefault="006066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606693" w:rsidRPr="00320B48" w:rsidRDefault="006066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606693" w:rsidRPr="00320B48" w:rsidRDefault="006066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606693" w:rsidRPr="00320B48" w:rsidRDefault="006066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606693" w:rsidRPr="00320B48" w:rsidRDefault="006066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6693" w:rsidRPr="00320B48" w:rsidTr="00895AA6">
        <w:trPr>
          <w:gridAfter w:val="1"/>
          <w:wAfter w:w="360" w:type="dxa"/>
        </w:trPr>
        <w:tc>
          <w:tcPr>
            <w:tcW w:w="249" w:type="dxa"/>
            <w:gridSpan w:val="2"/>
            <w:shd w:val="clear" w:color="FFFFFF" w:fill="auto"/>
            <w:vAlign w:val="bottom"/>
          </w:tcPr>
          <w:p w:rsidR="00606693" w:rsidRPr="00320B48" w:rsidRDefault="00606693" w:rsidP="00320B4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4" w:type="dxa"/>
            <w:gridSpan w:val="7"/>
            <w:shd w:val="clear" w:color="FFFFFF" w:fill="auto"/>
          </w:tcPr>
          <w:p w:rsidR="00606693" w:rsidRPr="00320B48" w:rsidRDefault="00606693" w:rsidP="00320B4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606693" w:rsidRPr="00320B48" w:rsidRDefault="00606693" w:rsidP="00320B4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606693" w:rsidRPr="00320B48" w:rsidRDefault="00606693" w:rsidP="00320B4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606693" w:rsidRPr="00320B48" w:rsidRDefault="00606693" w:rsidP="00320B4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606693" w:rsidRPr="00320B48" w:rsidRDefault="00606693" w:rsidP="00320B4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606693" w:rsidRPr="00320B48" w:rsidRDefault="00606693" w:rsidP="00320B4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6693" w:rsidRPr="00320B48" w:rsidTr="00895AA6">
        <w:trPr>
          <w:gridAfter w:val="1"/>
          <w:wAfter w:w="360" w:type="dxa"/>
        </w:trPr>
        <w:tc>
          <w:tcPr>
            <w:tcW w:w="249" w:type="dxa"/>
            <w:gridSpan w:val="2"/>
            <w:shd w:val="clear" w:color="FFFFFF" w:fill="auto"/>
            <w:vAlign w:val="bottom"/>
          </w:tcPr>
          <w:p w:rsidR="00606693" w:rsidRPr="00320B48" w:rsidRDefault="00606693" w:rsidP="00320B4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4" w:type="dxa"/>
            <w:gridSpan w:val="7"/>
            <w:shd w:val="clear" w:color="FFFFFF" w:fill="auto"/>
            <w:vAlign w:val="bottom"/>
          </w:tcPr>
          <w:p w:rsidR="00606693" w:rsidRPr="00320B48" w:rsidRDefault="00606693" w:rsidP="00320B48">
            <w:pPr>
              <w:wordWrap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606693" w:rsidRPr="00320B48" w:rsidRDefault="00606693" w:rsidP="00320B4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606693" w:rsidRPr="00320B48" w:rsidRDefault="00606693" w:rsidP="00320B4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606693" w:rsidRPr="00320B48" w:rsidRDefault="00606693" w:rsidP="00320B4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606693" w:rsidRPr="00320B48" w:rsidRDefault="00606693" w:rsidP="00320B4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606693" w:rsidRPr="00320B48" w:rsidRDefault="00606693" w:rsidP="00320B4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6693" w:rsidRPr="00320B48" w:rsidTr="00895AA6">
        <w:trPr>
          <w:gridAfter w:val="1"/>
          <w:wAfter w:w="360" w:type="dxa"/>
        </w:trPr>
        <w:tc>
          <w:tcPr>
            <w:tcW w:w="249" w:type="dxa"/>
            <w:gridSpan w:val="2"/>
            <w:shd w:val="clear" w:color="FFFFFF" w:fill="auto"/>
            <w:vAlign w:val="bottom"/>
          </w:tcPr>
          <w:p w:rsidR="00606693" w:rsidRPr="00320B48" w:rsidRDefault="00606693" w:rsidP="00320B4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4" w:type="dxa"/>
            <w:gridSpan w:val="3"/>
            <w:shd w:val="clear" w:color="FFFFFF" w:fill="auto"/>
            <w:vAlign w:val="bottom"/>
          </w:tcPr>
          <w:p w:rsidR="00606693" w:rsidRPr="00320B48" w:rsidRDefault="00606693" w:rsidP="00320B48">
            <w:pPr>
              <w:wordWrap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5" w:type="dxa"/>
            <w:shd w:val="clear" w:color="FFFFFF" w:fill="auto"/>
            <w:vAlign w:val="bottom"/>
          </w:tcPr>
          <w:p w:rsidR="00606693" w:rsidRPr="00320B48" w:rsidRDefault="00606693" w:rsidP="00320B48">
            <w:pPr>
              <w:wordWrap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0" w:type="dxa"/>
            <w:shd w:val="clear" w:color="FFFFFF" w:fill="auto"/>
            <w:vAlign w:val="bottom"/>
          </w:tcPr>
          <w:p w:rsidR="00606693" w:rsidRPr="00320B48" w:rsidRDefault="00606693" w:rsidP="00320B4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gridSpan w:val="2"/>
            <w:shd w:val="clear" w:color="FFFFFF" w:fill="auto"/>
            <w:vAlign w:val="bottom"/>
          </w:tcPr>
          <w:p w:rsidR="00606693" w:rsidRPr="00320B48" w:rsidRDefault="00606693" w:rsidP="00320B4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606693" w:rsidRPr="00320B48" w:rsidRDefault="00606693" w:rsidP="00320B4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606693" w:rsidRPr="00320B48" w:rsidRDefault="00606693" w:rsidP="00320B4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606693" w:rsidRPr="00320B48" w:rsidRDefault="00606693" w:rsidP="00320B4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606693" w:rsidRPr="00320B48" w:rsidRDefault="00606693" w:rsidP="00320B4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606693" w:rsidRPr="00320B48" w:rsidRDefault="00606693" w:rsidP="00320B4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6693" w:rsidRPr="00320B48" w:rsidTr="00895AA6">
        <w:trPr>
          <w:gridAfter w:val="1"/>
          <w:wAfter w:w="360" w:type="dxa"/>
        </w:trPr>
        <w:tc>
          <w:tcPr>
            <w:tcW w:w="249" w:type="dxa"/>
            <w:gridSpan w:val="2"/>
            <w:shd w:val="clear" w:color="FFFFFF" w:fill="auto"/>
            <w:vAlign w:val="bottom"/>
          </w:tcPr>
          <w:p w:rsidR="00606693" w:rsidRPr="00320B48" w:rsidRDefault="00606693" w:rsidP="00320B4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34" w:type="dxa"/>
            <w:gridSpan w:val="7"/>
            <w:shd w:val="clear" w:color="FFFFFF" w:fill="auto"/>
            <w:vAlign w:val="bottom"/>
          </w:tcPr>
          <w:p w:rsidR="00606693" w:rsidRPr="00320B48" w:rsidRDefault="00606693" w:rsidP="00320B4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20B48">
              <w:rPr>
                <w:rFonts w:ascii="Times New Roman" w:hAnsi="Times New Roman"/>
                <w:sz w:val="24"/>
                <w:szCs w:val="24"/>
              </w:rPr>
              <w:t>Я уведомлен о том, что в любой момент могу отказаться от рассылки путём направления письменного отказа в свободной форме в любом из офисов КПК «Ренда ЗСК». Исключение из списка рассылки будет осуществлено в течение 5 (Пяти) рабочих дней с момента получения письменного отказа.</w:t>
            </w:r>
          </w:p>
        </w:tc>
        <w:tc>
          <w:tcPr>
            <w:tcW w:w="945" w:type="dxa"/>
            <w:shd w:val="clear" w:color="FFFFFF" w:fill="auto"/>
            <w:vAlign w:val="bottom"/>
          </w:tcPr>
          <w:p w:rsidR="00606693" w:rsidRPr="00320B48" w:rsidRDefault="00606693" w:rsidP="00320B4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606693" w:rsidRPr="00320B48" w:rsidRDefault="00606693" w:rsidP="00320B4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606693" w:rsidRPr="00320B48" w:rsidRDefault="00606693" w:rsidP="00320B4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606693" w:rsidRPr="00320B48" w:rsidRDefault="00606693" w:rsidP="00320B4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606693" w:rsidRPr="00320B48" w:rsidRDefault="00606693" w:rsidP="00320B4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6693" w:rsidRPr="00320B48" w:rsidTr="00895AA6">
        <w:trPr>
          <w:gridAfter w:val="1"/>
          <w:wAfter w:w="360" w:type="dxa"/>
        </w:trPr>
        <w:tc>
          <w:tcPr>
            <w:tcW w:w="249" w:type="dxa"/>
            <w:gridSpan w:val="2"/>
            <w:shd w:val="clear" w:color="FFFFFF" w:fill="auto"/>
            <w:vAlign w:val="bottom"/>
          </w:tcPr>
          <w:p w:rsidR="00606693" w:rsidRPr="00320B48" w:rsidRDefault="006066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4" w:type="dxa"/>
            <w:gridSpan w:val="3"/>
            <w:shd w:val="clear" w:color="FFFFFF" w:fill="auto"/>
            <w:vAlign w:val="bottom"/>
          </w:tcPr>
          <w:p w:rsidR="00606693" w:rsidRPr="00320B48" w:rsidRDefault="006066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5" w:type="dxa"/>
            <w:shd w:val="clear" w:color="FFFFFF" w:fill="auto"/>
            <w:vAlign w:val="bottom"/>
          </w:tcPr>
          <w:p w:rsidR="00606693" w:rsidRPr="00320B48" w:rsidRDefault="006066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15" w:type="dxa"/>
            <w:gridSpan w:val="3"/>
            <w:shd w:val="clear" w:color="FFFFFF" w:fill="auto"/>
            <w:vAlign w:val="bottom"/>
          </w:tcPr>
          <w:p w:rsidR="00606693" w:rsidRPr="00320B48" w:rsidRDefault="006066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606693" w:rsidRPr="00320B48" w:rsidRDefault="006066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606693" w:rsidRPr="00320B48" w:rsidRDefault="006066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606693" w:rsidRPr="00320B48" w:rsidRDefault="006066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606693" w:rsidRPr="00320B48" w:rsidRDefault="006066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606693" w:rsidRPr="00320B48" w:rsidRDefault="006066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6693" w:rsidRPr="00320B48" w:rsidTr="00895AA6">
        <w:trPr>
          <w:gridAfter w:val="1"/>
          <w:wAfter w:w="360" w:type="dxa"/>
        </w:trPr>
        <w:tc>
          <w:tcPr>
            <w:tcW w:w="249" w:type="dxa"/>
            <w:gridSpan w:val="2"/>
            <w:shd w:val="clear" w:color="FFFFFF" w:fill="auto"/>
            <w:vAlign w:val="bottom"/>
          </w:tcPr>
          <w:p w:rsidR="00606693" w:rsidRPr="00320B48" w:rsidRDefault="006066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4" w:type="dxa"/>
            <w:gridSpan w:val="3"/>
            <w:tcBorders>
              <w:bottom w:val="single" w:sz="4" w:space="0" w:color="auto"/>
            </w:tcBorders>
            <w:shd w:val="clear" w:color="FFFFFF" w:fill="auto"/>
            <w:vAlign w:val="bottom"/>
          </w:tcPr>
          <w:p w:rsidR="00606693" w:rsidRPr="00320B48" w:rsidRDefault="006066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5" w:type="dxa"/>
            <w:shd w:val="clear" w:color="FFFFFF" w:fill="auto"/>
            <w:vAlign w:val="bottom"/>
          </w:tcPr>
          <w:p w:rsidR="00606693" w:rsidRPr="00320B48" w:rsidRDefault="006066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70" w:type="dxa"/>
            <w:tcBorders>
              <w:bottom w:val="single" w:sz="4" w:space="0" w:color="auto"/>
            </w:tcBorders>
            <w:shd w:val="clear" w:color="FFFFFF" w:fill="auto"/>
            <w:vAlign w:val="bottom"/>
          </w:tcPr>
          <w:p w:rsidR="00606693" w:rsidRPr="00320B48" w:rsidRDefault="006066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gridSpan w:val="2"/>
            <w:shd w:val="clear" w:color="FFFFFF" w:fill="auto"/>
            <w:vAlign w:val="bottom"/>
          </w:tcPr>
          <w:p w:rsidR="00606693" w:rsidRPr="00320B48" w:rsidRDefault="006066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606693" w:rsidRPr="00320B48" w:rsidRDefault="006066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606693" w:rsidRPr="00320B48" w:rsidRDefault="006066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606693" w:rsidRPr="00320B48" w:rsidRDefault="006066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606693" w:rsidRPr="00320B48" w:rsidRDefault="006066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FFFFFF" w:fill="auto"/>
            <w:vAlign w:val="bottom"/>
          </w:tcPr>
          <w:p w:rsidR="00606693" w:rsidRPr="00320B48" w:rsidRDefault="006066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06693" w:rsidRPr="00320B48" w:rsidTr="00895AA6">
        <w:tc>
          <w:tcPr>
            <w:tcW w:w="249" w:type="dxa"/>
            <w:gridSpan w:val="2"/>
            <w:shd w:val="clear" w:color="FFFFFF" w:fill="auto"/>
            <w:vAlign w:val="bottom"/>
          </w:tcPr>
          <w:p w:rsidR="00606693" w:rsidRPr="00320B48" w:rsidRDefault="0060669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24" w:type="dxa"/>
            <w:gridSpan w:val="3"/>
            <w:shd w:val="clear" w:color="FFFFFF" w:fill="auto"/>
          </w:tcPr>
          <w:p w:rsidR="00606693" w:rsidRPr="00320B48" w:rsidRDefault="00606693" w:rsidP="00320B48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320B48">
              <w:rPr>
                <w:rFonts w:ascii="Times New Roman" w:hAnsi="Times New Roman"/>
                <w:sz w:val="12"/>
                <w:szCs w:val="12"/>
              </w:rPr>
              <w:t>Подпись</w:t>
            </w:r>
          </w:p>
        </w:tc>
        <w:tc>
          <w:tcPr>
            <w:tcW w:w="12180" w:type="dxa"/>
            <w:gridSpan w:val="10"/>
            <w:shd w:val="clear" w:color="FFFFFF" w:fill="auto"/>
          </w:tcPr>
          <w:p w:rsidR="00606693" w:rsidRPr="00320B48" w:rsidRDefault="00606693" w:rsidP="00320B48">
            <w:pPr>
              <w:jc w:val="center"/>
              <w:rPr>
                <w:rFonts w:ascii="Times New Roman" w:hAnsi="Times New Roman"/>
                <w:sz w:val="12"/>
                <w:szCs w:val="12"/>
              </w:rPr>
            </w:pPr>
            <w:r w:rsidRPr="00320B48">
              <w:rPr>
                <w:rFonts w:ascii="Times New Roman" w:hAnsi="Times New Roman"/>
                <w:sz w:val="12"/>
                <w:szCs w:val="12"/>
              </w:rPr>
              <w:t>Расшифровка</w:t>
            </w:r>
          </w:p>
        </w:tc>
      </w:tr>
    </w:tbl>
    <w:p w:rsidR="00606693" w:rsidRDefault="00606693"/>
    <w:sectPr w:rsidR="00606693" w:rsidSect="002C0555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C0555"/>
    <w:rsid w:val="00031D32"/>
    <w:rsid w:val="002C0555"/>
    <w:rsid w:val="00320B48"/>
    <w:rsid w:val="00424405"/>
    <w:rsid w:val="00606693"/>
    <w:rsid w:val="00895AA6"/>
    <w:rsid w:val="009F01B3"/>
    <w:rsid w:val="00AB0693"/>
    <w:rsid w:val="00AB3410"/>
    <w:rsid w:val="00B64648"/>
    <w:rsid w:val="00B91020"/>
    <w:rsid w:val="00C7502B"/>
    <w:rsid w:val="00D846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1020"/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Style0">
    <w:name w:val="TableStyle0"/>
    <w:uiPriority w:val="99"/>
    <w:rsid w:val="002C0555"/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Style1">
    <w:name w:val="TableStyle1"/>
    <w:uiPriority w:val="99"/>
    <w:rsid w:val="002C0555"/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1</Pages>
  <Words>152</Words>
  <Characters>870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irina_xalmetova@outlook.com</cp:lastModifiedBy>
  <cp:revision>6</cp:revision>
  <dcterms:created xsi:type="dcterms:W3CDTF">2020-04-17T09:53:00Z</dcterms:created>
  <dcterms:modified xsi:type="dcterms:W3CDTF">2020-04-18T17:58:00Z</dcterms:modified>
</cp:coreProperties>
</file>